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2A3" w:rsidRPr="008303E5" w:rsidRDefault="004422A3" w:rsidP="004422A3">
      <w:pPr>
        <w:spacing w:after="0" w:line="240" w:lineRule="auto"/>
        <w:ind w:left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</w:t>
      </w:r>
      <w:r w:rsidRPr="008303E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«Утверждаю»</w:t>
      </w: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4422A3" w:rsidRPr="008303E5" w:rsidRDefault="004422A3" w:rsidP="004422A3">
      <w:pPr>
        <w:spacing w:after="0" w:line="240" w:lineRule="auto"/>
        <w:ind w:left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Заместитель руководителя</w:t>
      </w:r>
    </w:p>
    <w:p w:rsidR="004422A3" w:rsidRPr="008303E5" w:rsidRDefault="004422A3" w:rsidP="004422A3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УФНС России по Липецкой области </w:t>
      </w:r>
    </w:p>
    <w:p w:rsidR="004422A3" w:rsidRPr="008303E5" w:rsidRDefault="004422A3" w:rsidP="0044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</w:t>
      </w:r>
      <w:r w:rsidR="00A025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__________О.В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spellStart"/>
      <w:r w:rsidR="00A025E5">
        <w:rPr>
          <w:rFonts w:ascii="Times New Roman" w:eastAsia="Times New Roman" w:hAnsi="Times New Roman" w:cs="Times New Roman"/>
          <w:sz w:val="26"/>
          <w:szCs w:val="26"/>
          <w:lang w:eastAsia="ru-RU"/>
        </w:rPr>
        <w:t>Рощупкина</w:t>
      </w:r>
      <w:proofErr w:type="spellEnd"/>
    </w:p>
    <w:p w:rsidR="004422A3" w:rsidRPr="008303E5" w:rsidRDefault="00A025E5" w:rsidP="00A025E5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                        </w:t>
      </w:r>
      <w:r w:rsidR="004422A3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“   ” </w:t>
      </w:r>
      <w:r w:rsidR="00A27C47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февраля</w:t>
      </w:r>
      <w:r w:rsidR="004422A3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</w:t>
      </w:r>
      <w:r w:rsidR="004422A3" w:rsidRPr="008303E5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202</w:t>
      </w:r>
      <w:r w:rsidR="00A27C47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5 </w:t>
      </w:r>
      <w:r w:rsidR="004422A3" w:rsidRPr="008303E5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года</w:t>
      </w:r>
    </w:p>
    <w:p w:rsidR="004422A3" w:rsidRPr="008303E5" w:rsidRDefault="004422A3" w:rsidP="004422A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:rsidR="004422A3" w:rsidRPr="008303E5" w:rsidRDefault="004422A3" w:rsidP="004422A3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:rsidR="004422A3" w:rsidRDefault="00A27C47" w:rsidP="004422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8"/>
        </w:rPr>
      </w:pPr>
      <w:r>
        <w:rPr>
          <w:rFonts w:ascii="Times New Roman" w:hAnsi="Times New Roman" w:cs="Times New Roman"/>
          <w:b/>
          <w:sz w:val="26"/>
          <w:szCs w:val="28"/>
        </w:rPr>
        <w:t xml:space="preserve">На </w:t>
      </w:r>
      <w:proofErr w:type="spellStart"/>
      <w:r>
        <w:rPr>
          <w:rFonts w:ascii="Times New Roman" w:hAnsi="Times New Roman" w:cs="Times New Roman"/>
          <w:b/>
          <w:sz w:val="26"/>
          <w:szCs w:val="28"/>
        </w:rPr>
        <w:t>вебинаре</w:t>
      </w:r>
      <w:proofErr w:type="spellEnd"/>
      <w:r>
        <w:rPr>
          <w:rFonts w:ascii="Times New Roman" w:hAnsi="Times New Roman" w:cs="Times New Roman"/>
          <w:b/>
          <w:sz w:val="26"/>
          <w:szCs w:val="28"/>
        </w:rPr>
        <w:t xml:space="preserve"> расскажут</w:t>
      </w:r>
      <w:r w:rsidR="00D87090">
        <w:rPr>
          <w:rFonts w:ascii="Times New Roman" w:hAnsi="Times New Roman" w:cs="Times New Roman"/>
          <w:b/>
          <w:sz w:val="26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8"/>
        </w:rPr>
        <w:t>об особенн</w:t>
      </w:r>
      <w:r w:rsidR="00D87090">
        <w:rPr>
          <w:rFonts w:ascii="Times New Roman" w:hAnsi="Times New Roman" w:cs="Times New Roman"/>
          <w:b/>
          <w:sz w:val="26"/>
          <w:szCs w:val="28"/>
        </w:rPr>
        <w:t xml:space="preserve">остях предоставления декларации за 2024 год </w:t>
      </w:r>
      <w:r>
        <w:rPr>
          <w:rFonts w:ascii="Times New Roman" w:hAnsi="Times New Roman" w:cs="Times New Roman"/>
          <w:b/>
          <w:sz w:val="26"/>
          <w:szCs w:val="28"/>
        </w:rPr>
        <w:t xml:space="preserve">для получения налогового вычета </w:t>
      </w:r>
    </w:p>
    <w:p w:rsidR="007A4DCD" w:rsidRPr="007A4DCD" w:rsidRDefault="007A4DCD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F150B" w:rsidRPr="00DB4797" w:rsidRDefault="004422A3" w:rsidP="00DB4797">
      <w:pPr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УФНС России по Липецкой области приглашает всех заинтересованных налогоплательщиков принять участие в </w:t>
      </w:r>
      <w:proofErr w:type="spellStart"/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>вебинаре</w:t>
      </w:r>
      <w:proofErr w:type="spellEnd"/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который состоится </w:t>
      </w:r>
      <w:r w:rsidR="00D87090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87090">
        <w:rPr>
          <w:rFonts w:ascii="Times New Roman" w:eastAsia="Times New Roman" w:hAnsi="Times New Roman" w:cs="Times New Roman"/>
          <w:sz w:val="26"/>
          <w:szCs w:val="26"/>
          <w:lang w:eastAsia="ru-RU"/>
        </w:rPr>
        <w:t>февраля</w:t>
      </w: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1</w:t>
      </w:r>
      <w:r w:rsidR="00D87090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>.30. Спикер</w:t>
      </w:r>
      <w:r w:rsidR="00DB4797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A025E5"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выступ</w:t>
      </w:r>
      <w:r w:rsidR="007A4DCD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620553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DB47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A4D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заместитель </w:t>
      </w:r>
      <w:r w:rsidR="00620553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</w:t>
      </w:r>
      <w:r w:rsidR="007A4DCD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FC4A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</w:t>
      </w:r>
      <w:r w:rsidR="00AD0C0C" w:rsidRPr="00AD0C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87090" w:rsidRPr="00D870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камерального контроля НДФЛ и СВ №1 </w:t>
      </w:r>
      <w:r w:rsidR="00D8709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Ольга Бирюкова</w:t>
      </w:r>
      <w:r w:rsidR="007A4DC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A27C47" w:rsidRDefault="00AD0C0C" w:rsidP="006A2AB2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мероприятии</w:t>
      </w:r>
      <w:r w:rsidR="004422A3"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27C47" w:rsidRPr="00A27C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расскажут, на что необходимо обратить внимание при заполнении декларации 3-НДФЛ в случае получения </w:t>
      </w:r>
      <w:r w:rsidR="00D87090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дополнительного дохода, а также о нововведения</w:t>
      </w:r>
      <w:r w:rsidR="002A4140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bookmarkStart w:id="0" w:name="_GoBack"/>
      <w:bookmarkEnd w:id="0"/>
      <w:r w:rsidR="00D87090">
        <w:rPr>
          <w:rFonts w:ascii="Times New Roman" w:eastAsia="Times New Roman" w:hAnsi="Times New Roman" w:cs="Times New Roman"/>
          <w:sz w:val="26"/>
          <w:szCs w:val="26"/>
          <w:lang w:eastAsia="ru-RU"/>
        </w:rPr>
        <w:t>, касающихся пред</w:t>
      </w:r>
      <w:r w:rsidR="00A27C47" w:rsidRPr="00A27C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ставления декларации </w:t>
      </w:r>
      <w:r w:rsidR="00D87090" w:rsidRPr="00A27C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2024 год </w:t>
      </w:r>
      <w:r w:rsidR="00A27C47" w:rsidRPr="00A27C47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получения налогового вычета</w:t>
      </w:r>
      <w:r w:rsidR="00A27C4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422A3" w:rsidRPr="00626E89" w:rsidRDefault="004422A3" w:rsidP="006A2AB2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626E89">
        <w:rPr>
          <w:rFonts w:ascii="Times New Roman" w:eastAsia="Calibri" w:hAnsi="Times New Roman" w:cs="Times New Roman"/>
          <w:color w:val="000000"/>
          <w:sz w:val="26"/>
          <w:szCs w:val="26"/>
        </w:rPr>
        <w:t>Управление ФНС России по Липецкой области просит</w:t>
      </w:r>
      <w:r w:rsidR="0021558D" w:rsidRPr="00626E8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всех заинтересованных лиц до </w:t>
      </w:r>
      <w:r w:rsidR="00A27C47">
        <w:rPr>
          <w:rFonts w:ascii="Times New Roman" w:eastAsia="Calibri" w:hAnsi="Times New Roman" w:cs="Times New Roman"/>
          <w:color w:val="000000"/>
          <w:sz w:val="26"/>
          <w:szCs w:val="26"/>
        </w:rPr>
        <w:t>0</w:t>
      </w:r>
      <w:r w:rsidR="00D87090">
        <w:rPr>
          <w:rFonts w:ascii="Times New Roman" w:eastAsia="Calibri" w:hAnsi="Times New Roman" w:cs="Times New Roman"/>
          <w:color w:val="000000"/>
          <w:sz w:val="26"/>
          <w:szCs w:val="26"/>
        </w:rPr>
        <w:t>5</w:t>
      </w:r>
      <w:r w:rsidR="007A4DCD">
        <w:rPr>
          <w:rFonts w:ascii="Times New Roman" w:eastAsia="Calibri" w:hAnsi="Times New Roman" w:cs="Times New Roman"/>
          <w:color w:val="000000"/>
          <w:sz w:val="26"/>
          <w:szCs w:val="26"/>
        </w:rPr>
        <w:t>.</w:t>
      </w:r>
      <w:r w:rsidR="00A27C47">
        <w:rPr>
          <w:rFonts w:ascii="Times New Roman" w:eastAsia="Calibri" w:hAnsi="Times New Roman" w:cs="Times New Roman"/>
          <w:color w:val="000000"/>
          <w:sz w:val="26"/>
          <w:szCs w:val="26"/>
        </w:rPr>
        <w:t>01</w:t>
      </w:r>
      <w:r w:rsidRPr="00626E89">
        <w:rPr>
          <w:rFonts w:ascii="Times New Roman" w:eastAsia="Calibri" w:hAnsi="Times New Roman" w:cs="Times New Roman"/>
          <w:color w:val="000000"/>
          <w:sz w:val="26"/>
          <w:szCs w:val="26"/>
        </w:rPr>
        <w:t>.202</w:t>
      </w:r>
      <w:r w:rsidR="00A27C47">
        <w:rPr>
          <w:rFonts w:ascii="Times New Roman" w:eastAsia="Calibri" w:hAnsi="Times New Roman" w:cs="Times New Roman"/>
          <w:color w:val="000000"/>
          <w:sz w:val="26"/>
          <w:szCs w:val="26"/>
        </w:rPr>
        <w:t>5</w:t>
      </w:r>
      <w:r w:rsidRPr="00626E8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г. направить имеющиеся вопросы по теме </w:t>
      </w:r>
      <w:proofErr w:type="spellStart"/>
      <w:r w:rsidR="00D87090">
        <w:rPr>
          <w:rFonts w:ascii="Times New Roman" w:eastAsia="Calibri" w:hAnsi="Times New Roman" w:cs="Times New Roman"/>
          <w:color w:val="000000"/>
          <w:sz w:val="26"/>
          <w:szCs w:val="26"/>
        </w:rPr>
        <w:t>вебинара</w:t>
      </w:r>
      <w:proofErr w:type="spellEnd"/>
      <w:r w:rsidRPr="00626E8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по адресу </w:t>
      </w:r>
      <w:hyperlink r:id="rId6" w:history="1"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  <w:lang w:val="en-US"/>
          </w:rPr>
          <w:t>smi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</w:rPr>
          <w:t>.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  <w:lang w:val="en-US"/>
          </w:rPr>
          <w:t>r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</w:rPr>
          <w:t>4800@.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  <w:lang w:val="en-US"/>
          </w:rPr>
          <w:t>tax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</w:rPr>
          <w:t>.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  <w:lang w:val="en-US"/>
          </w:rPr>
          <w:t>gov</w:t>
        </w:r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</w:rPr>
          <w:t>.</w:t>
        </w:r>
        <w:proofErr w:type="spellStart"/>
        <w:r w:rsidRPr="00626E89">
          <w:rPr>
            <w:rFonts w:ascii="Times New Roman" w:eastAsia="Calibri" w:hAnsi="Times New Roman" w:cs="Times New Roman"/>
            <w:color w:val="0070C0"/>
            <w:sz w:val="26"/>
            <w:szCs w:val="26"/>
            <w:u w:val="single"/>
            <w:lang w:val="en-US"/>
          </w:rPr>
          <w:t>ru</w:t>
        </w:r>
        <w:proofErr w:type="spellEnd"/>
      </w:hyperlink>
      <w:r w:rsidRPr="00626E89">
        <w:rPr>
          <w:rFonts w:ascii="Times New Roman" w:eastAsia="Calibri" w:hAnsi="Times New Roman" w:cs="Times New Roman"/>
          <w:color w:val="0070C0"/>
          <w:sz w:val="26"/>
          <w:szCs w:val="26"/>
        </w:rPr>
        <w:t xml:space="preserve">. </w:t>
      </w:r>
      <w:r w:rsidRPr="00626E89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Также участники видеоконференции смогут задать вопросы представителям налогового ведомства в режиме онлайн. </w:t>
      </w:r>
    </w:p>
    <w:p w:rsidR="004422A3" w:rsidRPr="00626E89" w:rsidRDefault="004422A3" w:rsidP="006A2AB2">
      <w:pPr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участия в мероприятии необходимо пройти по ссылке</w:t>
      </w:r>
      <w:r w:rsidR="00246264"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26E89">
        <w:rPr>
          <w:rFonts w:ascii="Times New Roman" w:eastAsia="Calibri" w:hAnsi="Times New Roman" w:cs="Times New Roman"/>
          <w:color w:val="0070C0"/>
          <w:sz w:val="26"/>
          <w:szCs w:val="26"/>
          <w:u w:val="single"/>
        </w:rPr>
        <w:t>https://ufns48000.ktalk.ru/hylec1nkja72</w:t>
      </w:r>
    </w:p>
    <w:p w:rsidR="004422A3" w:rsidRPr="008303E5" w:rsidRDefault="004422A3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</w:t>
      </w:r>
    </w:p>
    <w:p w:rsidR="004422A3" w:rsidRPr="008303E5" w:rsidRDefault="004422A3" w:rsidP="004422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22A3" w:rsidRPr="008303E5" w:rsidRDefault="004422A3" w:rsidP="004422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</w:t>
      </w:r>
      <w:r w:rsidR="00DB4797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Замн</w:t>
      </w: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>ачальник</w:t>
      </w:r>
      <w:r w:rsidR="00DB479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отдела:</w:t>
      </w:r>
    </w:p>
    <w:p w:rsidR="004422A3" w:rsidRPr="008303E5" w:rsidRDefault="004422A3" w:rsidP="004422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                                             </w:t>
      </w:r>
      <w:r w:rsidR="00DB479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О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.В. </w:t>
      </w:r>
      <w:proofErr w:type="spellStart"/>
      <w:r w:rsidR="00DB4797">
        <w:rPr>
          <w:rFonts w:ascii="Times New Roman" w:eastAsia="Calibri" w:hAnsi="Times New Roman" w:cs="Times New Roman"/>
          <w:sz w:val="26"/>
          <w:szCs w:val="26"/>
          <w:lang w:eastAsia="ru-RU"/>
        </w:rPr>
        <w:t>Хальзева</w:t>
      </w:r>
      <w:proofErr w:type="spellEnd"/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___________</w:t>
      </w:r>
    </w:p>
    <w:p w:rsidR="004A44BA" w:rsidRDefault="004A44BA"/>
    <w:sectPr w:rsidR="004A44BA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8B5DFF"/>
    <w:multiLevelType w:val="hybridMultilevel"/>
    <w:tmpl w:val="7400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1D15F5"/>
    <w:multiLevelType w:val="hybridMultilevel"/>
    <w:tmpl w:val="F6D87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E57115"/>
    <w:multiLevelType w:val="hybridMultilevel"/>
    <w:tmpl w:val="26469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AF"/>
    <w:rsid w:val="000425C4"/>
    <w:rsid w:val="0021558D"/>
    <w:rsid w:val="00246264"/>
    <w:rsid w:val="002A1274"/>
    <w:rsid w:val="002A4140"/>
    <w:rsid w:val="003943B0"/>
    <w:rsid w:val="003B6AAF"/>
    <w:rsid w:val="004422A3"/>
    <w:rsid w:val="004A44BA"/>
    <w:rsid w:val="00620553"/>
    <w:rsid w:val="00626E89"/>
    <w:rsid w:val="006412AE"/>
    <w:rsid w:val="006A2AB2"/>
    <w:rsid w:val="006C2B83"/>
    <w:rsid w:val="007A4DCD"/>
    <w:rsid w:val="008870CC"/>
    <w:rsid w:val="00996933"/>
    <w:rsid w:val="00A025E5"/>
    <w:rsid w:val="00A27C47"/>
    <w:rsid w:val="00AD0C0C"/>
    <w:rsid w:val="00AF150B"/>
    <w:rsid w:val="00D87090"/>
    <w:rsid w:val="00DB4797"/>
    <w:rsid w:val="00E04E53"/>
    <w:rsid w:val="00E10304"/>
    <w:rsid w:val="00E2693E"/>
    <w:rsid w:val="00F814E8"/>
    <w:rsid w:val="00FC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AF15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AF1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mi.r4800@.tax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4FD58A8A</Template>
  <TotalTime>21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4800-00-515</cp:lastModifiedBy>
  <cp:revision>5</cp:revision>
  <dcterms:created xsi:type="dcterms:W3CDTF">2024-11-29T07:30:00Z</dcterms:created>
  <dcterms:modified xsi:type="dcterms:W3CDTF">2025-02-03T08:39:00Z</dcterms:modified>
</cp:coreProperties>
</file>